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45F" w:rsidRPr="00B82909" w:rsidRDefault="0078245F" w:rsidP="00B8290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2909">
        <w:rPr>
          <w:rFonts w:ascii="Times New Roman" w:hAnsi="Times New Roman"/>
          <w:b/>
          <w:sz w:val="28"/>
          <w:szCs w:val="28"/>
        </w:rPr>
        <w:t>Пресс-релиз</w:t>
      </w:r>
    </w:p>
    <w:p w:rsidR="0078245F" w:rsidRPr="00B82909" w:rsidRDefault="0078245F" w:rsidP="00B8290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B8290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82909">
        <w:rPr>
          <w:rFonts w:ascii="Times New Roman" w:hAnsi="Times New Roman"/>
          <w:b/>
          <w:sz w:val="28"/>
          <w:szCs w:val="28"/>
        </w:rPr>
        <w:t xml:space="preserve"> Фестиваль для семей «Про семью»</w:t>
      </w:r>
    </w:p>
    <w:bookmarkEnd w:id="0"/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 xml:space="preserve">28 января </w:t>
      </w:r>
      <w:r>
        <w:rPr>
          <w:rFonts w:ascii="Times New Roman" w:hAnsi="Times New Roman"/>
          <w:sz w:val="28"/>
          <w:szCs w:val="28"/>
        </w:rPr>
        <w:t xml:space="preserve">2018 года </w:t>
      </w:r>
      <w:r w:rsidRPr="00B82909">
        <w:rPr>
          <w:rFonts w:ascii="Times New Roman" w:hAnsi="Times New Roman"/>
          <w:sz w:val="28"/>
          <w:szCs w:val="28"/>
        </w:rPr>
        <w:t xml:space="preserve">в 11.00 </w:t>
      </w:r>
      <w:r>
        <w:rPr>
          <w:rFonts w:ascii="Times New Roman" w:hAnsi="Times New Roman"/>
          <w:sz w:val="28"/>
          <w:szCs w:val="28"/>
        </w:rPr>
        <w:t xml:space="preserve">ч. </w:t>
      </w:r>
      <w:r w:rsidRPr="00B8290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МАУ «Молодежный центр </w:t>
      </w:r>
      <w:r w:rsidRPr="00B8290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Орион</w:t>
      </w:r>
      <w:r w:rsidRPr="00B82909">
        <w:rPr>
          <w:rFonts w:ascii="Times New Roman" w:hAnsi="Times New Roman"/>
          <w:sz w:val="28"/>
          <w:szCs w:val="28"/>
        </w:rPr>
        <w:t>» семейные клубы города устроят для челнинцев фестиваль «Про семью», на котором каждый сможет найти направление по душе.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 xml:space="preserve">После торжественного открытия праздника гостям будет предложено выбрать одну из зон по своему вкусу: 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>– совместное творчество (рукодельные мастер-классы различной направленности)</w:t>
      </w:r>
      <w:r>
        <w:rPr>
          <w:rFonts w:ascii="Times New Roman" w:hAnsi="Times New Roman"/>
          <w:sz w:val="28"/>
          <w:szCs w:val="28"/>
        </w:rPr>
        <w:t>;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>– игровая зона (подвижные, интеллектуальные игры и настольные игры);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B82909">
        <w:rPr>
          <w:rFonts w:ascii="Times New Roman" w:hAnsi="Times New Roman"/>
          <w:sz w:val="28"/>
          <w:szCs w:val="28"/>
        </w:rPr>
        <w:t>занятие с элементами ТРИЗ</w:t>
      </w:r>
      <w:r w:rsidRPr="00B8290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«Учись мыслить СМЕЛО»;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B82909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ок-шоу для родителей</w:t>
      </w:r>
      <w:r w:rsidRPr="00B829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82909">
        <w:rPr>
          <w:rFonts w:ascii="Times New Roman" w:hAnsi="Times New Roman"/>
          <w:sz w:val="28"/>
          <w:szCs w:val="28"/>
        </w:rPr>
        <w:t xml:space="preserve"> «Открытый микрофон» </w:t>
      </w:r>
      <w:r w:rsidRPr="00B82909">
        <w:rPr>
          <w:rFonts w:ascii="Times New Roman" w:hAnsi="Times New Roman"/>
          <w:sz w:val="28"/>
          <w:szCs w:val="28"/>
          <w:lang w:eastAsia="ru-RU"/>
        </w:rPr>
        <w:t>(вопросы для обсуждения на актуальные темы)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78245F" w:rsidRPr="00B82909" w:rsidRDefault="0078245F" w:rsidP="00B829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–</w:t>
      </w:r>
      <w:r w:rsidRPr="00B829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B82909">
        <w:rPr>
          <w:rFonts w:ascii="Times New Roman" w:hAnsi="Times New Roman"/>
          <w:sz w:val="28"/>
          <w:szCs w:val="28"/>
        </w:rPr>
        <w:t>астер-класс: «Приготовление мороженого» и многое другое</w:t>
      </w:r>
      <w:r>
        <w:rPr>
          <w:rFonts w:ascii="Times New Roman" w:hAnsi="Times New Roman"/>
          <w:sz w:val="28"/>
          <w:szCs w:val="28"/>
        </w:rPr>
        <w:t>.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>На посещение тематических зон будет отведено 2 часа. За это время можно будет узнать, что такое ментальная математика, пройти интересные мастер-классы, вдоволь наиграться в «игровой комнате», совместно с родителями поиграть в игры и создать собственную семейную настольную игру.</w:t>
      </w:r>
    </w:p>
    <w:p w:rsidR="0078245F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 xml:space="preserve">Каждая семья сможет выбрать тот клуб, который ей ближе, и вступить в него прямо на празднике. Все гости фестиваля узнают о том, что нового подготовил </w:t>
      </w:r>
      <w:r>
        <w:rPr>
          <w:rFonts w:ascii="Times New Roman" w:hAnsi="Times New Roman"/>
          <w:sz w:val="28"/>
          <w:szCs w:val="28"/>
        </w:rPr>
        <w:t>«</w:t>
      </w:r>
      <w:r w:rsidRPr="00B82909">
        <w:rPr>
          <w:rFonts w:ascii="Times New Roman" w:hAnsi="Times New Roman"/>
          <w:sz w:val="28"/>
          <w:szCs w:val="28"/>
        </w:rPr>
        <w:t>Центр семьи</w:t>
      </w:r>
      <w:r>
        <w:rPr>
          <w:rFonts w:ascii="Times New Roman" w:hAnsi="Times New Roman"/>
          <w:sz w:val="28"/>
          <w:szCs w:val="28"/>
        </w:rPr>
        <w:t>»</w:t>
      </w:r>
      <w:r w:rsidRPr="00B82909">
        <w:rPr>
          <w:rFonts w:ascii="Times New Roman" w:hAnsi="Times New Roman"/>
          <w:sz w:val="28"/>
          <w:szCs w:val="28"/>
        </w:rPr>
        <w:t xml:space="preserve"> на 2018 год для наших семей.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 xml:space="preserve">Организаторы: </w:t>
      </w:r>
      <w:r>
        <w:rPr>
          <w:rFonts w:ascii="Times New Roman" w:hAnsi="Times New Roman"/>
          <w:sz w:val="28"/>
          <w:szCs w:val="28"/>
        </w:rPr>
        <w:t>МАУ «М</w:t>
      </w:r>
      <w:r w:rsidRPr="00B82909">
        <w:rPr>
          <w:rFonts w:ascii="Times New Roman" w:hAnsi="Times New Roman"/>
          <w:sz w:val="28"/>
          <w:szCs w:val="28"/>
        </w:rPr>
        <w:t>олодёжный центр «Орион» при поддержке отдела по работе с молодежью управления образования и по делам молодежи Исполнительного комитета г. Набережные Челны, портал «Про семью» (pro7ya.ru)</w:t>
      </w:r>
      <w:r>
        <w:rPr>
          <w:rFonts w:ascii="Times New Roman" w:hAnsi="Times New Roman"/>
          <w:sz w:val="28"/>
          <w:szCs w:val="28"/>
        </w:rPr>
        <w:t>.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>Адрес: Московский пр-т,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2909">
        <w:rPr>
          <w:rFonts w:ascii="Times New Roman" w:hAnsi="Times New Roman"/>
          <w:sz w:val="28"/>
          <w:szCs w:val="28"/>
        </w:rPr>
        <w:t>162 (д. 52/31/3),</w:t>
      </w:r>
      <w:r w:rsidRPr="00B82909">
        <w:rPr>
          <w:rStyle w:val="apple-converted-space"/>
          <w:rFonts w:ascii="Times New Roman" w:hAnsi="Times New Roman"/>
          <w:color w:val="505050"/>
          <w:sz w:val="28"/>
          <w:szCs w:val="28"/>
          <w:shd w:val="clear" w:color="auto" w:fill="FFFFFF"/>
        </w:rPr>
        <w:t> </w:t>
      </w:r>
      <w:r w:rsidRPr="00B82909">
        <w:rPr>
          <w:rFonts w:ascii="Times New Roman" w:hAnsi="Times New Roman"/>
          <w:sz w:val="28"/>
          <w:szCs w:val="28"/>
        </w:rPr>
        <w:t>МЦ «Орион»</w:t>
      </w:r>
      <w:r>
        <w:rPr>
          <w:rFonts w:ascii="Times New Roman" w:hAnsi="Times New Roman"/>
          <w:sz w:val="28"/>
          <w:szCs w:val="28"/>
        </w:rPr>
        <w:t>.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>Телефон для справок: 8 (8552) 59-46-83</w:t>
      </w:r>
      <w:r>
        <w:rPr>
          <w:rFonts w:ascii="Times New Roman" w:hAnsi="Times New Roman"/>
          <w:sz w:val="28"/>
          <w:szCs w:val="28"/>
        </w:rPr>
        <w:t>.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B82909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5" w:history="1">
        <w:r w:rsidRPr="00B3253B">
          <w:rPr>
            <w:rStyle w:val="Hyperlink"/>
            <w:rFonts w:ascii="Times New Roman" w:hAnsi="Times New Roman"/>
            <w:sz w:val="28"/>
            <w:szCs w:val="28"/>
            <w:lang w:val="en-US"/>
          </w:rPr>
          <w:t>orion</w:t>
        </w:r>
        <w:r w:rsidRPr="00B82909">
          <w:rPr>
            <w:rStyle w:val="Hyperlink"/>
            <w:rFonts w:ascii="Times New Roman" w:hAnsi="Times New Roman"/>
            <w:sz w:val="28"/>
            <w:szCs w:val="28"/>
            <w:lang w:val="en-US"/>
          </w:rPr>
          <w:t>.</w:t>
        </w:r>
        <w:r w:rsidRPr="00B3253B">
          <w:rPr>
            <w:rStyle w:val="Hyperlink"/>
            <w:rFonts w:ascii="Times New Roman" w:hAnsi="Times New Roman"/>
            <w:sz w:val="28"/>
            <w:szCs w:val="28"/>
            <w:lang w:val="en-US"/>
          </w:rPr>
          <w:t>pr</w:t>
        </w:r>
        <w:r w:rsidRPr="00B82909">
          <w:rPr>
            <w:rStyle w:val="Hyperlink"/>
            <w:rFonts w:ascii="Times New Roman" w:hAnsi="Times New Roman"/>
            <w:sz w:val="28"/>
            <w:szCs w:val="28"/>
            <w:lang w:val="en-US"/>
          </w:rPr>
          <w:t>@</w:t>
        </w:r>
        <w:r w:rsidRPr="00B3253B">
          <w:rPr>
            <w:rStyle w:val="Hyperlink"/>
            <w:rFonts w:ascii="Times New Roman" w:hAnsi="Times New Roman"/>
            <w:sz w:val="28"/>
            <w:szCs w:val="28"/>
            <w:lang w:val="en-US"/>
          </w:rPr>
          <w:t>mail</w:t>
        </w:r>
        <w:r w:rsidRPr="00B82909">
          <w:rPr>
            <w:rStyle w:val="Hyperlink"/>
            <w:rFonts w:ascii="Times New Roman" w:hAnsi="Times New Roman"/>
            <w:sz w:val="28"/>
            <w:szCs w:val="28"/>
            <w:lang w:val="en-US"/>
          </w:rPr>
          <w:t>.</w:t>
        </w:r>
        <w:r w:rsidRPr="00B3253B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B8290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8245F" w:rsidRPr="00B82909" w:rsidRDefault="0078245F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909">
        <w:rPr>
          <w:rFonts w:ascii="Times New Roman" w:hAnsi="Times New Roman"/>
          <w:sz w:val="28"/>
          <w:szCs w:val="28"/>
        </w:rPr>
        <w:t>Вход свободный!</w:t>
      </w:r>
    </w:p>
    <w:sectPr w:rsidR="0078245F" w:rsidRPr="00B82909" w:rsidSect="00B82909">
      <w:pgSz w:w="11906" w:h="16838"/>
      <w:pgMar w:top="113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173DD"/>
    <w:multiLevelType w:val="multilevel"/>
    <w:tmpl w:val="C86A18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BE6"/>
    <w:rsid w:val="00027CBA"/>
    <w:rsid w:val="00045951"/>
    <w:rsid w:val="000B2F5F"/>
    <w:rsid w:val="00104F9B"/>
    <w:rsid w:val="00185FAE"/>
    <w:rsid w:val="00196332"/>
    <w:rsid w:val="001C0697"/>
    <w:rsid w:val="001C54C7"/>
    <w:rsid w:val="003C26C1"/>
    <w:rsid w:val="003C3083"/>
    <w:rsid w:val="003F1020"/>
    <w:rsid w:val="004B5972"/>
    <w:rsid w:val="004E153E"/>
    <w:rsid w:val="005139B0"/>
    <w:rsid w:val="00584602"/>
    <w:rsid w:val="005922DE"/>
    <w:rsid w:val="00675682"/>
    <w:rsid w:val="0078245F"/>
    <w:rsid w:val="00835366"/>
    <w:rsid w:val="00891394"/>
    <w:rsid w:val="00951D99"/>
    <w:rsid w:val="009875D0"/>
    <w:rsid w:val="009E07C6"/>
    <w:rsid w:val="00A23A47"/>
    <w:rsid w:val="00B3253B"/>
    <w:rsid w:val="00B37903"/>
    <w:rsid w:val="00B82909"/>
    <w:rsid w:val="00B97A82"/>
    <w:rsid w:val="00BA6048"/>
    <w:rsid w:val="00BD7C5F"/>
    <w:rsid w:val="00BF51B0"/>
    <w:rsid w:val="00BF7BE6"/>
    <w:rsid w:val="00C81345"/>
    <w:rsid w:val="00D57506"/>
    <w:rsid w:val="00D62952"/>
    <w:rsid w:val="00E41122"/>
    <w:rsid w:val="00E43FE5"/>
    <w:rsid w:val="00E565E4"/>
    <w:rsid w:val="00F533F0"/>
    <w:rsid w:val="00FC4733"/>
    <w:rsid w:val="00FD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F533F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6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29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82909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ion.p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229</Words>
  <Characters>1311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Пресс-релиз</dc:title>
  <dc:subject/>
  <dc:creator>Компьютер</dc:creator>
  <cp:keywords/>
  <dc:description/>
  <cp:lastModifiedBy>Admin</cp:lastModifiedBy>
  <cp:revision>2</cp:revision>
  <dcterms:created xsi:type="dcterms:W3CDTF">2018-01-25T09:34:00Z</dcterms:created>
  <dcterms:modified xsi:type="dcterms:W3CDTF">2018-01-25T09:34:00Z</dcterms:modified>
</cp:coreProperties>
</file>